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79269" w14:textId="14C0DFAE" w:rsidR="00DC471F" w:rsidRPr="009E7191" w:rsidRDefault="009E7191" w:rsidP="00217D95">
      <w:pPr>
        <w:ind w:left="1191" w:right="1304"/>
        <w:jc w:val="center"/>
        <w:rPr>
          <w:b/>
          <w:bCs/>
          <w:color w:val="FF0000"/>
          <w:sz w:val="40"/>
          <w:szCs w:val="40"/>
        </w:rPr>
      </w:pPr>
      <w:r w:rsidRPr="009E7191">
        <w:rPr>
          <w:b/>
          <w:bCs/>
          <w:color w:val="FF0000"/>
          <w:sz w:val="40"/>
          <w:szCs w:val="40"/>
        </w:rPr>
        <w:t>YOGA</w:t>
      </w:r>
      <w:r w:rsidR="00217D95" w:rsidRPr="009E7191">
        <w:rPr>
          <w:b/>
          <w:bCs/>
          <w:color w:val="FF0000"/>
          <w:sz w:val="40"/>
          <w:szCs w:val="40"/>
        </w:rPr>
        <w:t xml:space="preserve"> Course Calendar</w:t>
      </w:r>
    </w:p>
    <w:p w14:paraId="7D61453B" w14:textId="1560C51F" w:rsidR="006D7A00" w:rsidRPr="009E7191" w:rsidRDefault="00217D95" w:rsidP="009C5359">
      <w:pPr>
        <w:ind w:left="1191" w:right="1191"/>
        <w:jc w:val="center"/>
        <w:rPr>
          <w:b/>
          <w:bCs/>
          <w:color w:val="FF0000"/>
        </w:rPr>
      </w:pPr>
      <w:r w:rsidRPr="009E7191">
        <w:rPr>
          <w:b/>
          <w:bCs/>
          <w:color w:val="FF0000"/>
          <w:sz w:val="28"/>
          <w:szCs w:val="28"/>
        </w:rPr>
        <w:t>The principl</w:t>
      </w:r>
      <w:r w:rsidR="005F2399">
        <w:rPr>
          <w:b/>
          <w:bCs/>
          <w:color w:val="FF0000"/>
          <w:sz w:val="28"/>
          <w:szCs w:val="28"/>
        </w:rPr>
        <w:t>e</w:t>
      </w:r>
      <w:r w:rsidRPr="009E7191">
        <w:rPr>
          <w:b/>
          <w:bCs/>
          <w:color w:val="FF0000"/>
          <w:sz w:val="28"/>
          <w:szCs w:val="28"/>
        </w:rPr>
        <w:t xml:space="preserve">s of </w:t>
      </w:r>
      <w:r w:rsidR="000F032C">
        <w:rPr>
          <w:b/>
          <w:bCs/>
          <w:color w:val="FF0000"/>
          <w:sz w:val="28"/>
          <w:szCs w:val="28"/>
        </w:rPr>
        <w:t>pure soul</w:t>
      </w:r>
      <w:r w:rsidRPr="009E7191">
        <w:rPr>
          <w:b/>
          <w:bCs/>
          <w:color w:val="FF0000"/>
          <w:sz w:val="28"/>
          <w:szCs w:val="28"/>
        </w:rPr>
        <w:t xml:space="preserve"> in Bhagavad-Gita</w:t>
      </w:r>
    </w:p>
    <w:p w14:paraId="1C16FAAE" w14:textId="77777777" w:rsidR="00086491" w:rsidRPr="005F2399" w:rsidRDefault="00086491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eastAsia="en-GB"/>
        </w:rPr>
      </w:pPr>
    </w:p>
    <w:p w14:paraId="1703CA44" w14:textId="62B6DBB1" w:rsidR="00280857" w:rsidRDefault="00DC471F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Name: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 xml:space="preserve">________________________________________ 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Age: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</w:t>
      </w:r>
    </w:p>
    <w:p w14:paraId="2905ED3C" w14:textId="44A1A691" w:rsidR="0039081D" w:rsidRDefault="008758BE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Class: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____________________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Section: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Year: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___________</w:t>
      </w:r>
    </w:p>
    <w:p w14:paraId="7CFC146A" w14:textId="58DFEE9F" w:rsidR="0039081D" w:rsidRDefault="0039081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School: ______________________________________________________</w:t>
      </w:r>
    </w:p>
    <w:p w14:paraId="658D0DF9" w14:textId="7FE8B353" w:rsidR="0039081D" w:rsidRDefault="0039081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Town/City: ___________________________Pin/ZIP: _</w:t>
      </w:r>
      <w:r w:rsidR="00043D0B">
        <w:rPr>
          <w:rFonts w:ascii="Arial Narrow" w:eastAsia="Times New Roman" w:hAnsi="Arial Narrow"/>
          <w:sz w:val="28"/>
          <w:szCs w:val="28"/>
          <w:lang w:val="en-GB" w:eastAsia="en-GB"/>
        </w:rPr>
        <w:t>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________________</w:t>
      </w:r>
    </w:p>
    <w:tbl>
      <w:tblPr>
        <w:tblStyle w:val="TableGrid"/>
        <w:tblpPr w:leftFromText="180" w:rightFromText="180" w:vertAnchor="page" w:horzAnchor="margin" w:tblpXSpec="center" w:tblpY="5425"/>
        <w:tblW w:w="0" w:type="auto"/>
        <w:tblLook w:val="04A0" w:firstRow="1" w:lastRow="0" w:firstColumn="1" w:lastColumn="0" w:noHBand="0" w:noVBand="1"/>
      </w:tblPr>
      <w:tblGrid>
        <w:gridCol w:w="1374"/>
        <w:gridCol w:w="1923"/>
        <w:gridCol w:w="4262"/>
      </w:tblGrid>
      <w:tr w:rsidR="00A921B6" w:rsidRPr="005F2399" w14:paraId="00C40BB0" w14:textId="77777777" w:rsidTr="00086491">
        <w:trPr>
          <w:trHeight w:val="415"/>
        </w:trPr>
        <w:tc>
          <w:tcPr>
            <w:tcW w:w="1374" w:type="dxa"/>
            <w:shd w:val="clear" w:color="auto" w:fill="FFCC66"/>
          </w:tcPr>
          <w:p w14:paraId="1A1531AE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Date</w:t>
            </w:r>
          </w:p>
        </w:tc>
        <w:tc>
          <w:tcPr>
            <w:tcW w:w="1923" w:type="dxa"/>
            <w:shd w:val="clear" w:color="auto" w:fill="FFCC66"/>
          </w:tcPr>
          <w:p w14:paraId="3A1F8D18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Time</w:t>
            </w:r>
          </w:p>
        </w:tc>
        <w:tc>
          <w:tcPr>
            <w:tcW w:w="4262" w:type="dxa"/>
            <w:shd w:val="clear" w:color="auto" w:fill="FFCC66"/>
          </w:tcPr>
          <w:p w14:paraId="6774A3FD" w14:textId="77777777" w:rsidR="00A921B6" w:rsidRPr="00215BDB" w:rsidRDefault="00A921B6" w:rsidP="00086491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  <w:r w:rsidRPr="00215BDB">
              <w:rPr>
                <w:rFonts w:ascii="Arial Narrow" w:hAnsi="Arial Narrow"/>
                <w:szCs w:val="32"/>
                <w:lang w:val="pt-BR"/>
              </w:rPr>
              <w:t xml:space="preserve">E-Classes </w:t>
            </w:r>
            <w:r w:rsidRPr="00375D4D">
              <w:rPr>
                <w:rFonts w:ascii="Arial Narrow" w:hAnsi="Arial Narrow"/>
                <w:sz w:val="28"/>
                <w:szCs w:val="28"/>
                <w:lang w:val="pt-BR"/>
              </w:rPr>
              <w:t>(www.CourseLink.in)</w:t>
            </w:r>
          </w:p>
        </w:tc>
      </w:tr>
      <w:tr w:rsidR="00A921B6" w:rsidRPr="00217D95" w14:paraId="2DF2F2CC" w14:textId="77777777" w:rsidTr="00086491">
        <w:trPr>
          <w:trHeight w:val="415"/>
        </w:trPr>
        <w:tc>
          <w:tcPr>
            <w:tcW w:w="1374" w:type="dxa"/>
          </w:tcPr>
          <w:p w14:paraId="7C010C31" w14:textId="77777777" w:rsidR="00A921B6" w:rsidRPr="00215BDB" w:rsidRDefault="00A921B6" w:rsidP="00086491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</w:p>
        </w:tc>
        <w:tc>
          <w:tcPr>
            <w:tcW w:w="1923" w:type="dxa"/>
          </w:tcPr>
          <w:p w14:paraId="4F3DA8EA" w14:textId="77777777" w:rsidR="00A921B6" w:rsidRPr="00215BDB" w:rsidRDefault="00A921B6" w:rsidP="00086491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</w:p>
        </w:tc>
        <w:tc>
          <w:tcPr>
            <w:tcW w:w="4262" w:type="dxa"/>
          </w:tcPr>
          <w:p w14:paraId="0B85FACB" w14:textId="422F110A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13. Yoga Sukshma </w:t>
            </w:r>
            <w:r w:rsidR="00A921B6"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A921B6" w:rsidRPr="00217D95" w14:paraId="098AD7FC" w14:textId="77777777" w:rsidTr="00086491">
        <w:trPr>
          <w:trHeight w:val="433"/>
        </w:trPr>
        <w:tc>
          <w:tcPr>
            <w:tcW w:w="1374" w:type="dxa"/>
          </w:tcPr>
          <w:p w14:paraId="5C5946A9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7F8B754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4B9E0DF9" w14:textId="0B588428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13. Yoga Sukshma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12CC6B08" w14:textId="77777777" w:rsidTr="00086491">
        <w:trPr>
          <w:trHeight w:val="415"/>
        </w:trPr>
        <w:tc>
          <w:tcPr>
            <w:tcW w:w="1374" w:type="dxa"/>
          </w:tcPr>
          <w:p w14:paraId="2E8C9FD0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3DBAA0E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D17BD77" w14:textId="7D21BF2B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13. Yoga Sukshma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921B6" w:rsidRPr="00217D95" w14:paraId="78CC4BBF" w14:textId="77777777" w:rsidTr="00086491">
        <w:trPr>
          <w:trHeight w:val="415"/>
        </w:trPr>
        <w:tc>
          <w:tcPr>
            <w:tcW w:w="1374" w:type="dxa"/>
          </w:tcPr>
          <w:p w14:paraId="4732BB7E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004FA359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0A3A4741" w14:textId="65981515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14. Karma Yoga </w:t>
            </w:r>
            <w:r w:rsidR="00A921B6"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A921B6" w:rsidRPr="00217D95" w14:paraId="78AD11AE" w14:textId="77777777" w:rsidTr="00086491">
        <w:trPr>
          <w:trHeight w:val="415"/>
        </w:trPr>
        <w:tc>
          <w:tcPr>
            <w:tcW w:w="1374" w:type="dxa"/>
          </w:tcPr>
          <w:p w14:paraId="5082E360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4859B450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3467441E" w14:textId="6F475D69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14. Karma Yoga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29534681" w14:textId="77777777" w:rsidTr="00086491">
        <w:trPr>
          <w:trHeight w:val="433"/>
        </w:trPr>
        <w:tc>
          <w:tcPr>
            <w:tcW w:w="1374" w:type="dxa"/>
          </w:tcPr>
          <w:p w14:paraId="228C37CC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845630D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18F5D0AD" w14:textId="0FF95519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14. Karma Yoga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921B6" w:rsidRPr="00217D95" w14:paraId="7B8C0C8D" w14:textId="77777777" w:rsidTr="00086491">
        <w:trPr>
          <w:trHeight w:val="415"/>
        </w:trPr>
        <w:tc>
          <w:tcPr>
            <w:tcW w:w="1374" w:type="dxa"/>
          </w:tcPr>
          <w:p w14:paraId="7AC48B8A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12A34AD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2B33C151" w14:textId="0330AD1E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15. Gnana Yoga </w:t>
            </w:r>
            <w:r w:rsidR="00A921B6"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A921B6" w:rsidRPr="00217D95" w14:paraId="58139194" w14:textId="77777777" w:rsidTr="00086491">
        <w:trPr>
          <w:trHeight w:val="415"/>
        </w:trPr>
        <w:tc>
          <w:tcPr>
            <w:tcW w:w="1374" w:type="dxa"/>
          </w:tcPr>
          <w:p w14:paraId="46CA6C0B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E9FAE59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2EF069B2" w14:textId="6606DA10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15. Gnana Yoga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45A13B6B" w14:textId="77777777" w:rsidTr="00086491">
        <w:trPr>
          <w:trHeight w:val="415"/>
        </w:trPr>
        <w:tc>
          <w:tcPr>
            <w:tcW w:w="1374" w:type="dxa"/>
          </w:tcPr>
          <w:p w14:paraId="01C4B249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1F853FD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EBAF6F7" w14:textId="3F6C39A6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15. Gnana Yoga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921B6" w:rsidRPr="00217D95" w14:paraId="35EC004E" w14:textId="77777777" w:rsidTr="00086491">
        <w:trPr>
          <w:trHeight w:val="433"/>
        </w:trPr>
        <w:tc>
          <w:tcPr>
            <w:tcW w:w="1374" w:type="dxa"/>
          </w:tcPr>
          <w:p w14:paraId="557161F8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9C848B9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139AD50D" w14:textId="6EC52567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16. Dhyana Yoga </w:t>
            </w:r>
            <w:r w:rsidR="00A921B6"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1</w:t>
            </w:r>
          </w:p>
        </w:tc>
      </w:tr>
      <w:tr w:rsidR="00A921B6" w:rsidRPr="00217D95" w14:paraId="02FE4E64" w14:textId="77777777" w:rsidTr="00086491">
        <w:trPr>
          <w:trHeight w:val="415"/>
        </w:trPr>
        <w:tc>
          <w:tcPr>
            <w:tcW w:w="1374" w:type="dxa"/>
          </w:tcPr>
          <w:p w14:paraId="39D48D19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2A35CCFA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6D0564F0" w14:textId="20A1CF07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16. Dhyana Yoga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70A86677" w14:textId="77777777" w:rsidTr="00086491">
        <w:trPr>
          <w:trHeight w:val="415"/>
        </w:trPr>
        <w:tc>
          <w:tcPr>
            <w:tcW w:w="1374" w:type="dxa"/>
          </w:tcPr>
          <w:p w14:paraId="711207E6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BC5FDE3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5A9DDA2" w14:textId="26D11956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16. Dhyana Yoga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921B6" w:rsidRPr="00217D95" w14:paraId="543B0C3A" w14:textId="77777777" w:rsidTr="00086491">
        <w:trPr>
          <w:trHeight w:val="415"/>
        </w:trPr>
        <w:tc>
          <w:tcPr>
            <w:tcW w:w="1374" w:type="dxa"/>
          </w:tcPr>
          <w:p w14:paraId="076FE28A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A526C9F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71DFB35" w14:textId="6CAE5295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17. Bhakti Yoga </w:t>
            </w:r>
            <w:r w:rsidR="00A921B6"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A921B6" w:rsidRPr="00217D95" w14:paraId="75720BCA" w14:textId="77777777" w:rsidTr="00086491">
        <w:trPr>
          <w:trHeight w:val="415"/>
        </w:trPr>
        <w:tc>
          <w:tcPr>
            <w:tcW w:w="1374" w:type="dxa"/>
          </w:tcPr>
          <w:p w14:paraId="7850DD2A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1419B21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CE91907" w14:textId="38E3C6DE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17. Bhakti Yoga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45A59F68" w14:textId="77777777" w:rsidTr="00086491">
        <w:trPr>
          <w:trHeight w:val="433"/>
        </w:trPr>
        <w:tc>
          <w:tcPr>
            <w:tcW w:w="1374" w:type="dxa"/>
          </w:tcPr>
          <w:p w14:paraId="333B33F4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0144DCF4" w14:textId="77777777" w:rsidR="00A921B6" w:rsidRPr="00217D95" w:rsidRDefault="00A921B6" w:rsidP="0008649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49DD30CA" w14:textId="7267E60F" w:rsidR="00A921B6" w:rsidRPr="00217D95" w:rsidRDefault="000F032C" w:rsidP="0008649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17. Bhakti Yoga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</w:tbl>
    <w:p w14:paraId="4C9135C9" w14:textId="5DFC40D2" w:rsidR="00043D0B" w:rsidRPr="00043D0B" w:rsidRDefault="00043D0B" w:rsidP="00ED472C">
      <w:pPr>
        <w:shd w:val="clear" w:color="auto" w:fill="FFFFFF"/>
        <w:spacing w:before="0" w:line="384" w:lineRule="atLeast"/>
        <w:ind w:left="1247" w:right="1191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</w:p>
    <w:p w14:paraId="6449FB73" w14:textId="77777777" w:rsidR="005F2399" w:rsidRDefault="005F2399" w:rsidP="005F2399">
      <w:pPr>
        <w:shd w:val="clear" w:color="auto" w:fill="FFFFFF"/>
        <w:spacing w:before="0" w:line="384" w:lineRule="atLeast"/>
        <w:ind w:left="1361" w:right="1417"/>
        <w:jc w:val="center"/>
        <w:rPr>
          <w:rFonts w:ascii="Arial Narrow" w:eastAsia="Times New Roman" w:hAnsi="Arial Narrow"/>
          <w:sz w:val="24"/>
          <w:szCs w:val="24"/>
          <w:lang w:val="en-GB" w:eastAsia="en-GB"/>
        </w:rPr>
      </w:pPr>
      <w:r>
        <w:rPr>
          <w:rFonts w:ascii="Arial Narrow" w:eastAsia="Times New Roman" w:hAnsi="Arial Narrow"/>
          <w:sz w:val="24"/>
          <w:szCs w:val="24"/>
          <w:lang w:val="en-GB" w:eastAsia="en-GB"/>
        </w:rPr>
        <w:t xml:space="preserve">Download this course calendar from the “E-Classes” page of </w:t>
      </w:r>
      <w:hyperlink r:id="rId10" w:history="1">
        <w:r>
          <w:rPr>
            <w:rStyle w:val="Hyperlink"/>
            <w:rFonts w:ascii="Arial Narrow" w:eastAsia="Times New Roman" w:hAnsi="Arial Narrow"/>
            <w:color w:val="4E4484" w:themeColor="text1" w:themeTint="BF"/>
            <w:sz w:val="24"/>
            <w:szCs w:val="24"/>
            <w:lang w:val="en-GB" w:eastAsia="en-GB"/>
          </w:rPr>
          <w:t>www.CourseLink.in</w:t>
        </w:r>
      </w:hyperlink>
      <w:r>
        <w:rPr>
          <w:rFonts w:ascii="Arial Narrow" w:eastAsia="Times New Roman" w:hAnsi="Arial Narrow"/>
          <w:color w:val="4E4484" w:themeColor="text1" w:themeTint="BF"/>
          <w:sz w:val="24"/>
          <w:szCs w:val="24"/>
          <w:lang w:val="en-GB" w:eastAsia="en-GB"/>
        </w:rPr>
        <w:t xml:space="preserve"> </w:t>
      </w:r>
      <w:r>
        <w:rPr>
          <w:rFonts w:ascii="Arial Narrow" w:eastAsia="Times New Roman" w:hAnsi="Arial Narrow"/>
          <w:sz w:val="24"/>
          <w:szCs w:val="24"/>
          <w:lang w:val="en-GB" w:eastAsia="en-GB"/>
        </w:rPr>
        <w:t>site.</w:t>
      </w:r>
    </w:p>
    <w:p w14:paraId="083512FB" w14:textId="6B4D9BE3" w:rsidR="00086491" w:rsidRPr="00685AED" w:rsidRDefault="005F2399" w:rsidP="005F2399">
      <w:pPr>
        <w:shd w:val="clear" w:color="auto" w:fill="FFFFFF"/>
        <w:spacing w:before="0" w:line="384" w:lineRule="atLeast"/>
        <w:ind w:left="1361" w:right="1417"/>
        <w:jc w:val="center"/>
        <w:rPr>
          <w:rFonts w:ascii="Arial Narrow" w:eastAsia="Times New Roman" w:hAnsi="Arial Narrow"/>
          <w:sz w:val="24"/>
          <w:szCs w:val="24"/>
          <w:lang w:val="en-GB" w:eastAsia="en-GB"/>
        </w:rPr>
      </w:pPr>
      <w:r>
        <w:rPr>
          <w:rFonts w:ascii="Arial Narrow" w:eastAsia="Times New Roman" w:hAnsi="Arial Narrow"/>
          <w:sz w:val="24"/>
          <w:szCs w:val="24"/>
          <w:lang w:val="en-GB" w:eastAsia="en-GB"/>
        </w:rPr>
        <w:t>Set date and time of each part of the E-Class and customise it to fit your convenience.</w:t>
      </w:r>
    </w:p>
    <w:sectPr w:rsidR="00086491" w:rsidRPr="00685AED" w:rsidSect="004769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4B87B" w14:textId="77777777" w:rsidR="00C610E9" w:rsidRDefault="00C610E9">
      <w:pPr>
        <w:spacing w:before="0"/>
      </w:pPr>
      <w:r>
        <w:separator/>
      </w:r>
    </w:p>
  </w:endnote>
  <w:endnote w:type="continuationSeparator" w:id="0">
    <w:p w14:paraId="14734B53" w14:textId="77777777" w:rsidR="00C610E9" w:rsidRDefault="00C610E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D202" w14:textId="77777777" w:rsidR="009E7191" w:rsidRDefault="009E71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887FC" w14:textId="77777777" w:rsidR="009E7191" w:rsidRDefault="009E71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8430" w14:textId="77777777" w:rsidR="009E7191" w:rsidRDefault="009E71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DF3E0" w14:textId="77777777" w:rsidR="00C610E9" w:rsidRDefault="00C610E9">
      <w:pPr>
        <w:spacing w:before="0"/>
      </w:pPr>
      <w:r>
        <w:separator/>
      </w:r>
    </w:p>
  </w:footnote>
  <w:footnote w:type="continuationSeparator" w:id="0">
    <w:p w14:paraId="7078B371" w14:textId="77777777" w:rsidR="00C610E9" w:rsidRDefault="00C610E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1F017" w14:textId="77777777" w:rsidR="009E7191" w:rsidRDefault="009E71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C5C50" w14:textId="77777777" w:rsidR="009175FA" w:rsidRPr="00BA7668" w:rsidRDefault="009175FA" w:rsidP="004008C9">
    <w:pPr>
      <w:pStyle w:val="Header"/>
      <w:ind w:left="0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373F0" w14:textId="77777777" w:rsidR="009175FA" w:rsidRDefault="00041E0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A090C4" wp14:editId="203BBC6A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ctangle 4" descr="Background images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8382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20015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18E9C4" id="Group 8" o:spid="_x0000_s1026" alt="&quot;&quot;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">
              <v:rect id="Rectangle 4" o:spid="_x0000_s1027" alt="Background images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s" recolor="t" rotate="t" type="frame"/>
                <o:lock v:ext="edit" aspectratio="t"/>
              </v:rect>
              <v:rect id="Rectangle 1" o:spid="_x0000_s1028" alt="Invitation middle background" style="position:absolute;left:8382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2001;top:14499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" strokecolor="#f3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E18CE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5A09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C78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B008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27A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887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6AD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8AB9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94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E8E7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C5E5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96458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66D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84653464">
    <w:abstractNumId w:val="11"/>
  </w:num>
  <w:num w:numId="2" w16cid:durableId="1535533912">
    <w:abstractNumId w:val="12"/>
  </w:num>
  <w:num w:numId="3" w16cid:durableId="1486240333">
    <w:abstractNumId w:val="8"/>
  </w:num>
  <w:num w:numId="4" w16cid:durableId="99765428">
    <w:abstractNumId w:val="3"/>
  </w:num>
  <w:num w:numId="5" w16cid:durableId="1636451303">
    <w:abstractNumId w:val="2"/>
  </w:num>
  <w:num w:numId="6" w16cid:durableId="702248819">
    <w:abstractNumId w:val="1"/>
  </w:num>
  <w:num w:numId="7" w16cid:durableId="860626128">
    <w:abstractNumId w:val="0"/>
  </w:num>
  <w:num w:numId="8" w16cid:durableId="1709181330">
    <w:abstractNumId w:val="9"/>
  </w:num>
  <w:num w:numId="9" w16cid:durableId="1375347918">
    <w:abstractNumId w:val="7"/>
  </w:num>
  <w:num w:numId="10" w16cid:durableId="1887520027">
    <w:abstractNumId w:val="6"/>
  </w:num>
  <w:num w:numId="11" w16cid:durableId="519851999">
    <w:abstractNumId w:val="5"/>
  </w:num>
  <w:num w:numId="12" w16cid:durableId="1131090211">
    <w:abstractNumId w:val="4"/>
  </w:num>
  <w:num w:numId="13" w16cid:durableId="5423253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B"/>
    <w:rsid w:val="00004378"/>
    <w:rsid w:val="00007C05"/>
    <w:rsid w:val="000221BB"/>
    <w:rsid w:val="00024B92"/>
    <w:rsid w:val="0003383B"/>
    <w:rsid w:val="00041E06"/>
    <w:rsid w:val="00043D0B"/>
    <w:rsid w:val="00086491"/>
    <w:rsid w:val="000C7A19"/>
    <w:rsid w:val="000D1CDB"/>
    <w:rsid w:val="000D6185"/>
    <w:rsid w:val="000F032C"/>
    <w:rsid w:val="000F3631"/>
    <w:rsid w:val="00100812"/>
    <w:rsid w:val="001241FF"/>
    <w:rsid w:val="0012710E"/>
    <w:rsid w:val="00144CDA"/>
    <w:rsid w:val="001874E3"/>
    <w:rsid w:val="001B52F2"/>
    <w:rsid w:val="00215BDB"/>
    <w:rsid w:val="00217D95"/>
    <w:rsid w:val="00254F7D"/>
    <w:rsid w:val="00280857"/>
    <w:rsid w:val="00296DC4"/>
    <w:rsid w:val="002B3172"/>
    <w:rsid w:val="002D3176"/>
    <w:rsid w:val="00301E94"/>
    <w:rsid w:val="00302252"/>
    <w:rsid w:val="0030408E"/>
    <w:rsid w:val="003146EC"/>
    <w:rsid w:val="00323CAC"/>
    <w:rsid w:val="003431E8"/>
    <w:rsid w:val="003742CB"/>
    <w:rsid w:val="00375D4D"/>
    <w:rsid w:val="0039081D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6972"/>
    <w:rsid w:val="0048488E"/>
    <w:rsid w:val="004B3C21"/>
    <w:rsid w:val="004E4C10"/>
    <w:rsid w:val="005325F0"/>
    <w:rsid w:val="005742BF"/>
    <w:rsid w:val="005B6519"/>
    <w:rsid w:val="005B6FF7"/>
    <w:rsid w:val="005D5674"/>
    <w:rsid w:val="005E12C7"/>
    <w:rsid w:val="005E3B73"/>
    <w:rsid w:val="005F2399"/>
    <w:rsid w:val="00627D8A"/>
    <w:rsid w:val="00673C5F"/>
    <w:rsid w:val="006A330F"/>
    <w:rsid w:val="006B609A"/>
    <w:rsid w:val="006D7A00"/>
    <w:rsid w:val="006E55CB"/>
    <w:rsid w:val="00706DB5"/>
    <w:rsid w:val="00715CEC"/>
    <w:rsid w:val="00723AA3"/>
    <w:rsid w:val="00784B03"/>
    <w:rsid w:val="00792528"/>
    <w:rsid w:val="007B3217"/>
    <w:rsid w:val="0080649E"/>
    <w:rsid w:val="008758BE"/>
    <w:rsid w:val="008C0558"/>
    <w:rsid w:val="008E534A"/>
    <w:rsid w:val="009175FA"/>
    <w:rsid w:val="00990806"/>
    <w:rsid w:val="009C5359"/>
    <w:rsid w:val="009E7191"/>
    <w:rsid w:val="009F4850"/>
    <w:rsid w:val="00A51113"/>
    <w:rsid w:val="00A603AD"/>
    <w:rsid w:val="00A8057E"/>
    <w:rsid w:val="00A921B6"/>
    <w:rsid w:val="00AB0401"/>
    <w:rsid w:val="00AB6305"/>
    <w:rsid w:val="00AF300E"/>
    <w:rsid w:val="00B04FD0"/>
    <w:rsid w:val="00B15397"/>
    <w:rsid w:val="00B22B83"/>
    <w:rsid w:val="00B57601"/>
    <w:rsid w:val="00B6008F"/>
    <w:rsid w:val="00B861A4"/>
    <w:rsid w:val="00BA7668"/>
    <w:rsid w:val="00BD276C"/>
    <w:rsid w:val="00BD3DDD"/>
    <w:rsid w:val="00BE2967"/>
    <w:rsid w:val="00C430CB"/>
    <w:rsid w:val="00C454EB"/>
    <w:rsid w:val="00C54BD5"/>
    <w:rsid w:val="00C610E9"/>
    <w:rsid w:val="00CA580F"/>
    <w:rsid w:val="00CB5049"/>
    <w:rsid w:val="00CB7CC3"/>
    <w:rsid w:val="00CC0C51"/>
    <w:rsid w:val="00D120E9"/>
    <w:rsid w:val="00D15ADF"/>
    <w:rsid w:val="00D25EC1"/>
    <w:rsid w:val="00D70453"/>
    <w:rsid w:val="00D7369A"/>
    <w:rsid w:val="00D85786"/>
    <w:rsid w:val="00DC197E"/>
    <w:rsid w:val="00DC471F"/>
    <w:rsid w:val="00E74699"/>
    <w:rsid w:val="00E85761"/>
    <w:rsid w:val="00E95207"/>
    <w:rsid w:val="00E95D89"/>
    <w:rsid w:val="00EB66EF"/>
    <w:rsid w:val="00ED472C"/>
    <w:rsid w:val="00EE51F6"/>
    <w:rsid w:val="00EF1A98"/>
    <w:rsid w:val="00F32D4A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C153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8"/>
    <w:pPr>
      <w:spacing w:before="40"/>
      <w:ind w:left="29" w:right="29"/>
    </w:pPr>
    <w:rPr>
      <w:sz w:val="32"/>
    </w:rPr>
  </w:style>
  <w:style w:type="paragraph" w:styleId="Heading1">
    <w:name w:val="heading 1"/>
    <w:basedOn w:val="Normal"/>
    <w:next w:val="Normal"/>
    <w:semiHidden/>
    <w:qFormat/>
    <w:rsid w:val="00BA76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BA76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qFormat/>
    <w:rsid w:val="00BA76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A76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A76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A76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A76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A76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A76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A76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BA76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BA7668"/>
    <w:rPr>
      <w:sz w:val="32"/>
    </w:rPr>
  </w:style>
  <w:style w:type="paragraph" w:styleId="Footer">
    <w:name w:val="footer"/>
    <w:basedOn w:val="Normal"/>
    <w:link w:val="Foot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BA7668"/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76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BA7668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6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BA7668"/>
    <w:rPr>
      <w:rFonts w:ascii="Gill Sans MT" w:hAnsi="Gill Sans MT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BA76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A7668"/>
    <w:rPr>
      <w:rFonts w:ascii="Gill Sans MT" w:hAnsi="Gill Sans MT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BA76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BA76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A76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A76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76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7668"/>
    <w:rPr>
      <w:rFonts w:ascii="Gill Sans MT" w:hAnsi="Gill Sans MT"/>
      <w:i/>
      <w:iCs/>
      <w:sz w:val="32"/>
    </w:rPr>
  </w:style>
  <w:style w:type="character" w:styleId="HTMLDefinition">
    <w:name w:val="HTML Definition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A76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A76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76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7668"/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semiHidden/>
    <w:rsid w:val="00BA76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BA76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BA76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BA76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BA76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BA76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BA76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BA76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BA76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6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A76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7668"/>
  </w:style>
  <w:style w:type="character" w:styleId="BookTitle">
    <w:name w:val="Book Title"/>
    <w:basedOn w:val="DefaultParagraphFont"/>
    <w:uiPriority w:val="33"/>
    <w:semiHidden/>
    <w:unhideWhenUsed/>
    <w:qFormat/>
    <w:rsid w:val="00BA76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76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7668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A76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A76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A76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A76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A76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A76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A76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A76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A76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A76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A76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A76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A76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A76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A76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A76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A76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A76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A76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A76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A76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A76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A76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BA76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7668"/>
    <w:rPr>
      <w:rFonts w:ascii="Consolas" w:hAnsi="Consolas"/>
    </w:rPr>
  </w:style>
  <w:style w:type="paragraph" w:styleId="EnvelopeReturn">
    <w:name w:val="envelope return"/>
    <w:basedOn w:val="Normal"/>
    <w:uiPriority w:val="99"/>
    <w:semiHidden/>
    <w:unhideWhenUsed/>
    <w:rsid w:val="00BA76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7668"/>
    <w:rPr>
      <w:rFonts w:ascii="Gill Sans MT" w:hAnsi="Gill Sans M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76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BA76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A76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A7668"/>
    <w:rPr>
      <w:rFonts w:ascii="Gill Sans MT" w:hAnsi="Gill Sans MT"/>
      <w:i/>
      <w:iCs/>
      <w:color w:val="4E4484" w:themeColor="text1" w:themeTint="BF"/>
      <w:sz w:val="32"/>
    </w:rPr>
  </w:style>
  <w:style w:type="character" w:styleId="Emphasis">
    <w:name w:val="Emphasis"/>
    <w:basedOn w:val="DefaultParagraphFont"/>
    <w:uiPriority w:val="20"/>
    <w:semiHidden/>
    <w:unhideWhenUsed/>
    <w:qFormat/>
    <w:rsid w:val="00BA7668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A76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68"/>
    <w:rPr>
      <w:rFonts w:ascii="Gill Sans MT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68"/>
    <w:rPr>
      <w:rFonts w:ascii="Gill Sans MT" w:hAnsi="Gill Sans M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A76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A76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A76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BA7668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668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668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668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668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6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A76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A76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A76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76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76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A76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BA7668"/>
    <w:pPr>
      <w:ind w:left="29" w:right="29"/>
    </w:pPr>
    <w:rPr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rsid w:val="00BA76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A76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A7668"/>
    <w:rPr>
      <w:rFonts w:ascii="Gill Sans MT" w:hAnsi="Gill Sans MT"/>
      <w:i/>
      <w:iCs/>
      <w:color w:val="262140" w:themeColor="accent1"/>
      <w:sz w:val="3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A76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BA76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A76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A76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A76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7668"/>
    <w:rPr>
      <w:rFonts w:ascii="Gill Sans MT" w:hAnsi="Gill Sans MT"/>
      <w:sz w:val="3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76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7668"/>
    <w:rPr>
      <w:rFonts w:ascii="Gill Sans MT" w:hAnsi="Gill Sans MT"/>
      <w:sz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76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76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7668"/>
    <w:rPr>
      <w:rFonts w:ascii="Gill Sans MT" w:hAnsi="Gill Sans MT"/>
      <w:sz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76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7668"/>
    <w:rPr>
      <w:rFonts w:ascii="Gill Sans MT" w:hAnsi="Gill Sans MT"/>
      <w:sz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76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7668"/>
    <w:rPr>
      <w:rFonts w:ascii="Gill Sans MT" w:hAnsi="Gill Sans MT"/>
      <w:sz w:val="3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7668"/>
    <w:rPr>
      <w:rFonts w:ascii="Gill Sans MT" w:hAnsi="Gill Sans MT"/>
      <w:sz w:val="32"/>
    </w:rPr>
  </w:style>
  <w:style w:type="paragraph" w:styleId="NormalIndent">
    <w:name w:val="Normal Indent"/>
    <w:basedOn w:val="Normal"/>
    <w:uiPriority w:val="99"/>
    <w:semiHidden/>
    <w:unhideWhenUsed/>
    <w:rsid w:val="00BA76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76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7668"/>
    <w:rPr>
      <w:rFonts w:ascii="Gill Sans MT" w:hAnsi="Gill Sans MT"/>
      <w:sz w:val="32"/>
    </w:rPr>
  </w:style>
  <w:style w:type="table" w:styleId="TableContemporary">
    <w:name w:val="Table Contemporary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A76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76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7668"/>
    <w:rPr>
      <w:rFonts w:ascii="Gill Sans MT" w:hAnsi="Gill Sans MT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76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7668"/>
    <w:rPr>
      <w:rFonts w:ascii="Gill Sans MT" w:hAnsi="Gill Sans MT"/>
      <w:sz w:val="32"/>
    </w:rPr>
  </w:style>
  <w:style w:type="table" w:styleId="TableColumns1">
    <w:name w:val="Table Columns 1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A76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7668"/>
    <w:rPr>
      <w:rFonts w:ascii="Gill Sans MT" w:hAnsi="Gill Sans MT"/>
      <w:sz w:val="32"/>
    </w:rPr>
  </w:style>
  <w:style w:type="table" w:styleId="TableSimple1">
    <w:name w:val="Table Simple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A76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A76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76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76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76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76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76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76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76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76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76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76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7668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A76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7668"/>
    <w:rPr>
      <w:rFonts w:ascii="Gill Sans MT" w:hAnsi="Gill Sans MT"/>
      <w:sz w:val="32"/>
    </w:rPr>
  </w:style>
  <w:style w:type="table" w:styleId="TableGrid1">
    <w:name w:val="Table Grid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A76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668"/>
    <w:rPr>
      <w:rFonts w:ascii="Gill Sans MT" w:hAnsi="Gill Sans MT"/>
    </w:rPr>
  </w:style>
  <w:style w:type="character" w:styleId="LineNumber">
    <w:name w:val="lin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BA76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BA76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76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BA76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668"/>
    <w:pPr>
      <w:spacing w:before="0" w:after="200"/>
    </w:pPr>
    <w:rPr>
      <w:i/>
      <w:iCs/>
      <w:color w:val="3A3363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80857"/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CourseLink.i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10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2023-04-14T08:03:00Z</dcterms:created>
  <dcterms:modified xsi:type="dcterms:W3CDTF">2023-06-01T05:37:00Z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